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4253"/>
        <w:gridCol w:w="283"/>
        <w:gridCol w:w="568"/>
        <w:gridCol w:w="4159"/>
      </w:tblGrid>
      <w:tr w:rsidR="000E1F67" w14:paraId="1554682D" w14:textId="77777777" w:rsidTr="00436507">
        <w:tc>
          <w:tcPr>
            <w:tcW w:w="284" w:type="dxa"/>
          </w:tcPr>
          <w:p w14:paraId="367E2A08" w14:textId="77777777" w:rsidR="000E1F67" w:rsidRDefault="000E1F67">
            <w:pPr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14:paraId="211F3546" w14:textId="03672EB4" w:rsidR="000E1F67" w:rsidRPr="001F7115" w:rsidRDefault="00D2262B" w:rsidP="002C7C33">
            <w:pPr>
              <w:jc w:val="center"/>
              <w:rPr>
                <w:rFonts w:ascii="Arial" w:hAnsi="Arial"/>
                <w:b/>
                <w:spacing w:val="4"/>
                <w:sz w:val="12"/>
                <w:lang w:val="it-IT"/>
              </w:rPr>
            </w:pPr>
            <w:r w:rsidRPr="001F7115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Kreisbrandrat </w:t>
            </w:r>
            <w:r w:rsidR="00C4023D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Erwin </w:t>
            </w:r>
            <w:proofErr w:type="spellStart"/>
            <w:r w:rsidR="00C4023D">
              <w:rPr>
                <w:rFonts w:ascii="Arial" w:hAnsi="Arial"/>
                <w:b/>
                <w:spacing w:val="4"/>
                <w:sz w:val="10"/>
                <w:lang w:val="it-IT"/>
              </w:rPr>
              <w:t>Wurzer</w:t>
            </w:r>
            <w:proofErr w:type="spellEnd"/>
            <w:r w:rsidRPr="001F7115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 – </w:t>
            </w:r>
            <w:proofErr w:type="spellStart"/>
            <w:r w:rsidR="002C7C33">
              <w:rPr>
                <w:rFonts w:ascii="Arial" w:hAnsi="Arial"/>
                <w:b/>
                <w:spacing w:val="4"/>
                <w:sz w:val="10"/>
                <w:lang w:val="it-IT"/>
              </w:rPr>
              <w:t>Ringkofen</w:t>
            </w:r>
            <w:proofErr w:type="spellEnd"/>
            <w:r w:rsidR="002C7C33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 5 a</w:t>
            </w:r>
            <w:r w:rsidRPr="001F7115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 – 94</w:t>
            </w:r>
            <w:r w:rsidR="001F7115" w:rsidRPr="001F7115">
              <w:rPr>
                <w:rFonts w:ascii="Arial" w:hAnsi="Arial"/>
                <w:b/>
                <w:spacing w:val="4"/>
                <w:sz w:val="10"/>
                <w:lang w:val="it-IT"/>
              </w:rPr>
              <w:t>4</w:t>
            </w:r>
            <w:r w:rsidR="00C4023D">
              <w:rPr>
                <w:rFonts w:ascii="Arial" w:hAnsi="Arial"/>
                <w:b/>
                <w:spacing w:val="4"/>
                <w:sz w:val="10"/>
                <w:lang w:val="it-IT"/>
              </w:rPr>
              <w:t>47 Plattling</w:t>
            </w:r>
          </w:p>
        </w:tc>
        <w:tc>
          <w:tcPr>
            <w:tcW w:w="283" w:type="dxa"/>
          </w:tcPr>
          <w:p w14:paraId="454B7308" w14:textId="77777777" w:rsidR="000E1F67" w:rsidRDefault="000E1F67">
            <w:pPr>
              <w:jc w:val="right"/>
              <w:rPr>
                <w:b/>
                <w:lang w:val="it-IT"/>
              </w:rPr>
            </w:pPr>
            <w:r>
              <w:rPr>
                <w:b/>
                <w:lang w:val="it-IT"/>
              </w:rPr>
              <w:t>.</w:t>
            </w:r>
          </w:p>
        </w:tc>
        <w:tc>
          <w:tcPr>
            <w:tcW w:w="568" w:type="dxa"/>
          </w:tcPr>
          <w:p w14:paraId="7A88C103" w14:textId="77777777" w:rsidR="000E1F67" w:rsidRDefault="000E1F67">
            <w:pPr>
              <w:rPr>
                <w:lang w:val="it-IT"/>
              </w:rPr>
            </w:pPr>
          </w:p>
        </w:tc>
        <w:tc>
          <w:tcPr>
            <w:tcW w:w="4159" w:type="dxa"/>
          </w:tcPr>
          <w:p w14:paraId="6B617863" w14:textId="77777777" w:rsidR="000E1F67" w:rsidRDefault="000E1F67">
            <w:pPr>
              <w:rPr>
                <w:lang w:val="it-IT"/>
              </w:rPr>
            </w:pPr>
          </w:p>
        </w:tc>
      </w:tr>
      <w:tr w:rsidR="000E1F67" w14:paraId="0418C871" w14:textId="77777777" w:rsidTr="00436507">
        <w:trPr>
          <w:trHeight w:val="2000"/>
        </w:trPr>
        <w:tc>
          <w:tcPr>
            <w:tcW w:w="284" w:type="dxa"/>
          </w:tcPr>
          <w:p w14:paraId="622D43B6" w14:textId="77777777" w:rsidR="000E1F67" w:rsidRDefault="000E1F67">
            <w:pPr>
              <w:rPr>
                <w:lang w:val="it-IT"/>
              </w:rPr>
            </w:pPr>
          </w:p>
        </w:tc>
        <w:tc>
          <w:tcPr>
            <w:tcW w:w="4253" w:type="dxa"/>
          </w:tcPr>
          <w:p w14:paraId="7D8B9440" w14:textId="77777777" w:rsidR="000E1F67" w:rsidRDefault="000E1F67">
            <w:pPr>
              <w:rPr>
                <w:rFonts w:ascii="Arial" w:hAnsi="Arial" w:cs="Arial"/>
              </w:rPr>
            </w:pPr>
          </w:p>
          <w:p w14:paraId="7CF348DA" w14:textId="77777777" w:rsidR="00D11E0E" w:rsidRDefault="00D11E0E" w:rsidP="00D11E0E">
            <w:pPr>
              <w:pStyle w:val="Kopfzeile"/>
              <w:tabs>
                <w:tab w:val="clear" w:pos="4536"/>
                <w:tab w:val="clear" w:pos="9072"/>
              </w:tabs>
              <w:rPr>
                <w:rStyle w:val="Hyperlink"/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per</w:t>
            </w:r>
            <w:r w:rsidRPr="005E5C3F">
              <w:rPr>
                <w:rFonts w:ascii="Arial" w:hAnsi="Arial" w:cs="Arial"/>
                <w:sz w:val="28"/>
              </w:rPr>
              <w:t xml:space="preserve"> mail an</w:t>
            </w:r>
            <w:r w:rsidRPr="005E5C3F">
              <w:rPr>
                <w:rFonts w:ascii="Arial" w:hAnsi="Arial" w:cs="Arial"/>
                <w:sz w:val="28"/>
              </w:rPr>
              <w:br/>
            </w:r>
            <w:hyperlink r:id="rId8" w:history="1">
              <w:r w:rsidRPr="005E5C3F">
                <w:rPr>
                  <w:rStyle w:val="Hyperlink"/>
                  <w:rFonts w:ascii="Arial" w:hAnsi="Arial" w:cs="Arial"/>
                  <w:sz w:val="28"/>
                </w:rPr>
                <w:t>franka@lra-deg.bayern.de</w:t>
              </w:r>
            </w:hyperlink>
          </w:p>
          <w:p w14:paraId="1C3EDF2A" w14:textId="0AF7EA13" w:rsidR="00D11E0E" w:rsidRPr="00DF3DB5" w:rsidRDefault="00D11E0E" w:rsidP="00D11E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8"/>
              </w:rPr>
            </w:pPr>
            <w:r>
              <w:rPr>
                <w:rStyle w:val="Hyperlink"/>
                <w:rFonts w:ascii="Arial" w:hAnsi="Arial" w:cs="Arial"/>
                <w:color w:val="FF0000"/>
                <w:sz w:val="28"/>
                <w:u w:val="none"/>
              </w:rPr>
              <w:t xml:space="preserve">oder Abgabe </w:t>
            </w:r>
            <w:bookmarkStart w:id="0" w:name="_GoBack"/>
            <w:bookmarkEnd w:id="0"/>
          </w:p>
          <w:p w14:paraId="1B1F3AC2" w14:textId="40E1D893" w:rsidR="00772AEC" w:rsidRDefault="00772A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lang w:val="de-DE" w:eastAsia="de-DE"/>
              </w:rPr>
            </w:pPr>
          </w:p>
          <w:p w14:paraId="181DEC56" w14:textId="77777777" w:rsidR="000E1F67" w:rsidRPr="00260A6E" w:rsidRDefault="000E1F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lang w:val="de-DE" w:eastAsia="de-DE"/>
              </w:rPr>
            </w:pPr>
            <w:r w:rsidRPr="00260A6E">
              <w:rPr>
                <w:rFonts w:ascii="Arial" w:hAnsi="Arial" w:cs="Arial"/>
                <w:lang w:val="de-DE" w:eastAsia="de-DE"/>
              </w:rPr>
              <w:fldChar w:fldCharType="begin"/>
            </w:r>
            <w:r w:rsidRPr="00260A6E">
              <w:rPr>
                <w:rFonts w:ascii="Arial" w:hAnsi="Arial" w:cs="Arial"/>
                <w:lang w:val="de-DE" w:eastAsia="de-DE"/>
              </w:rPr>
              <w:instrText xml:space="preserve">  </w:instrText>
            </w:r>
            <w:r w:rsidRPr="00260A6E">
              <w:rPr>
                <w:rFonts w:ascii="Arial" w:hAnsi="Arial" w:cs="Arial"/>
                <w:lang w:val="de-DE" w:eastAsia="de-DE"/>
              </w:rPr>
              <w:fldChar w:fldCharType="end"/>
            </w:r>
          </w:p>
        </w:tc>
        <w:tc>
          <w:tcPr>
            <w:tcW w:w="283" w:type="dxa"/>
          </w:tcPr>
          <w:p w14:paraId="4F005A23" w14:textId="77777777" w:rsidR="000E1F67" w:rsidRDefault="000E1F67"/>
        </w:tc>
        <w:tc>
          <w:tcPr>
            <w:tcW w:w="568" w:type="dxa"/>
          </w:tcPr>
          <w:p w14:paraId="5B8EC1B6" w14:textId="77777777" w:rsidR="000E1F67" w:rsidRDefault="000E1F67"/>
        </w:tc>
        <w:tc>
          <w:tcPr>
            <w:tcW w:w="4159" w:type="dxa"/>
          </w:tcPr>
          <w:p w14:paraId="0EAA4A86" w14:textId="74FD2A60" w:rsidR="000E1F67" w:rsidRPr="00260A6E" w:rsidRDefault="000E1F67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b/>
                <w:sz w:val="16"/>
                <w:lang w:val="de-DE" w:eastAsia="de-DE"/>
              </w:rPr>
            </w:pPr>
            <w:r w:rsidRPr="00260A6E">
              <w:rPr>
                <w:sz w:val="16"/>
                <w:lang w:val="de-DE" w:eastAsia="de-DE"/>
              </w:rPr>
              <w:tab/>
            </w:r>
            <w:r w:rsidR="002C7C33">
              <w:rPr>
                <w:rFonts w:ascii="Arial" w:hAnsi="Arial" w:cs="Arial"/>
                <w:b/>
                <w:sz w:val="16"/>
                <w:lang w:val="de-DE" w:eastAsia="de-DE"/>
              </w:rPr>
              <w:t>94469 Deggendorf</w:t>
            </w:r>
          </w:p>
          <w:p w14:paraId="35F99D45" w14:textId="2AAACBEA" w:rsidR="00436507" w:rsidRPr="00260A6E" w:rsidRDefault="00436507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b/>
                <w:sz w:val="16"/>
                <w:lang w:val="de-DE" w:eastAsia="de-DE"/>
              </w:rPr>
            </w:pPr>
            <w:r w:rsidRPr="00260A6E">
              <w:rPr>
                <w:rFonts w:ascii="Arial" w:hAnsi="Arial" w:cs="Arial"/>
                <w:sz w:val="16"/>
                <w:lang w:val="de-DE" w:eastAsia="de-DE"/>
              </w:rPr>
              <w:tab/>
            </w:r>
            <w:r w:rsidR="002C7C33">
              <w:rPr>
                <w:rFonts w:ascii="Arial" w:hAnsi="Arial" w:cs="Arial"/>
                <w:b/>
                <w:sz w:val="16"/>
                <w:lang w:val="de-DE" w:eastAsia="de-DE"/>
              </w:rPr>
              <w:t>Herrenstraße 18</w:t>
            </w:r>
          </w:p>
          <w:p w14:paraId="44132872" w14:textId="77777777" w:rsidR="00B92566" w:rsidRPr="00260A6E" w:rsidRDefault="00B92566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b/>
                <w:sz w:val="12"/>
                <w:szCs w:val="12"/>
                <w:lang w:val="de-DE" w:eastAsia="de-DE"/>
              </w:rPr>
            </w:pPr>
          </w:p>
          <w:p w14:paraId="491163A5" w14:textId="661DBA03" w:rsidR="00326F0D" w:rsidRDefault="00B92566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sz w:val="14"/>
                <w:szCs w:val="14"/>
                <w:lang w:val="de-DE" w:eastAsia="de-DE"/>
              </w:rPr>
            </w:pPr>
            <w:r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  <w:t xml:space="preserve">E-Mail: </w:t>
            </w:r>
            <w:r w:rsidR="00326F0D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    </w:t>
            </w:r>
            <w:r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326F0D">
              <w:rPr>
                <w:rFonts w:ascii="Arial" w:hAnsi="Arial" w:cs="Arial"/>
                <w:sz w:val="14"/>
                <w:szCs w:val="14"/>
                <w:lang w:val="de-DE" w:eastAsia="de-DE"/>
              </w:rPr>
              <w:t>Kreisbrandrat@lra-deg.bayern.de</w:t>
            </w:r>
            <w:r w:rsidR="0043650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</w:p>
          <w:p w14:paraId="498D9DE3" w14:textId="7D54C219" w:rsidR="00B92566" w:rsidRPr="00260A6E" w:rsidRDefault="00326F0D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sz w:val="14"/>
                <w:szCs w:val="14"/>
                <w:lang w:val="de-DE" w:eastAsia="de-DE"/>
              </w:rPr>
            </w:pPr>
            <w:r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   </w:t>
            </w:r>
            <w:r w:rsidR="00B92566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Telefon </w:t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Büro</w:t>
            </w:r>
            <w:r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 LRA</w:t>
            </w:r>
            <w:r w:rsidR="00B92566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: </w:t>
            </w:r>
            <w:r w:rsidR="00B92566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  <w:t>0991/3100-</w:t>
            </w:r>
            <w:r w:rsidR="002108E0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379</w:t>
            </w:r>
          </w:p>
          <w:p w14:paraId="604C0B95" w14:textId="5E17A432" w:rsidR="00B92566" w:rsidRPr="00260A6E" w:rsidRDefault="00436507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sz w:val="14"/>
                <w:szCs w:val="14"/>
                <w:lang w:val="de-DE" w:eastAsia="de-DE"/>
              </w:rPr>
            </w:pPr>
            <w:r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Handy: </w:t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  <w:t>0</w:t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>171</w:t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/</w:t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>2490110</w:t>
            </w:r>
          </w:p>
          <w:p w14:paraId="60654BE9" w14:textId="37A73623" w:rsidR="00436507" w:rsidRPr="00260A6E" w:rsidRDefault="00B92566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sz w:val="14"/>
                <w:szCs w:val="14"/>
                <w:lang w:val="de-DE" w:eastAsia="de-DE"/>
              </w:rPr>
            </w:pPr>
            <w:r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Fax </w:t>
            </w:r>
            <w:r w:rsidR="00BF12DF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LRA</w:t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>:</w:t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BF12DF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0991-310041221</w:t>
            </w:r>
          </w:p>
          <w:p w14:paraId="291E225B" w14:textId="77777777" w:rsidR="000E1F67" w:rsidRDefault="000E1F67">
            <w:pPr>
              <w:tabs>
                <w:tab w:val="left" w:pos="921"/>
              </w:tabs>
              <w:rPr>
                <w:rFonts w:ascii="Arial" w:hAnsi="Arial"/>
                <w:sz w:val="16"/>
                <w:lang w:val="fr-FR"/>
              </w:rPr>
            </w:pPr>
          </w:p>
        </w:tc>
      </w:tr>
      <w:tr w:rsidR="00436507" w14:paraId="63B406E5" w14:textId="77777777" w:rsidTr="00436507">
        <w:tc>
          <w:tcPr>
            <w:tcW w:w="284" w:type="dxa"/>
          </w:tcPr>
          <w:p w14:paraId="45CE4030" w14:textId="77777777" w:rsidR="00436507" w:rsidRDefault="00436507">
            <w:pPr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4253" w:type="dxa"/>
          </w:tcPr>
          <w:p w14:paraId="14814091" w14:textId="3F5FCABE" w:rsidR="00436507" w:rsidRDefault="00436507"/>
        </w:tc>
        <w:tc>
          <w:tcPr>
            <w:tcW w:w="283" w:type="dxa"/>
          </w:tcPr>
          <w:p w14:paraId="3D96A6F5" w14:textId="77777777" w:rsidR="00436507" w:rsidRDefault="00436507">
            <w:pPr>
              <w:jc w:val="right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568" w:type="dxa"/>
          </w:tcPr>
          <w:p w14:paraId="578FEC41" w14:textId="77777777" w:rsidR="00436507" w:rsidRDefault="00436507"/>
        </w:tc>
        <w:tc>
          <w:tcPr>
            <w:tcW w:w="4159" w:type="dxa"/>
          </w:tcPr>
          <w:p w14:paraId="47675EFE" w14:textId="55DF96D2" w:rsidR="00436507" w:rsidRPr="00CF2B38" w:rsidRDefault="00436507" w:rsidP="000F2ADA">
            <w:pPr>
              <w:tabs>
                <w:tab w:val="left" w:pos="498"/>
              </w:tabs>
              <w:rPr>
                <w:b/>
                <w:szCs w:val="22"/>
              </w:rPr>
            </w:pPr>
            <w:r w:rsidRPr="00436507">
              <w:tab/>
            </w:r>
            <w:r w:rsidRPr="00CF2B38">
              <w:t xml:space="preserve">Datum: </w:t>
            </w:r>
            <w:r w:rsidR="00523242" w:rsidRPr="00CF2B38">
              <w:rPr>
                <w:szCs w:val="22"/>
              </w:rPr>
              <w:t xml:space="preserve"> </w:t>
            </w:r>
          </w:p>
        </w:tc>
      </w:tr>
    </w:tbl>
    <w:p w14:paraId="0C796A1E" w14:textId="77777777" w:rsidR="000E1F67" w:rsidRDefault="000E1F67">
      <w:pPr>
        <w:ind w:right="-285"/>
        <w:jc w:val="both"/>
        <w:rPr>
          <w:rFonts w:ascii="Arial" w:hAnsi="Arial"/>
          <w:sz w:val="14"/>
        </w:rPr>
      </w:pPr>
    </w:p>
    <w:p w14:paraId="28E8BC18" w14:textId="77777777" w:rsidR="000E1F67" w:rsidRDefault="000E1F67" w:rsidP="00436507">
      <w:pPr>
        <w:pBdr>
          <w:top w:val="single" w:sz="12" w:space="1" w:color="auto"/>
        </w:pBdr>
        <w:ind w:right="9"/>
        <w:jc w:val="both"/>
        <w:rPr>
          <w:rFonts w:ascii="Arial" w:hAnsi="Arial"/>
          <w:sz w:val="14"/>
        </w:rPr>
      </w:pPr>
    </w:p>
    <w:p w14:paraId="1ACDCD73" w14:textId="1F9A9CA6" w:rsidR="00D11E0E" w:rsidRDefault="00D11E0E" w:rsidP="00D11E0E">
      <w:pPr>
        <w:rPr>
          <w:rFonts w:ascii="Arial" w:hAnsi="Arial" w:cs="Arial"/>
          <w:b/>
          <w:bCs/>
        </w:rPr>
      </w:pPr>
      <w:r w:rsidRPr="00593207">
        <w:rPr>
          <w:rFonts w:ascii="Arial" w:hAnsi="Arial" w:cs="Arial"/>
          <w:b/>
          <w:bCs/>
        </w:rPr>
        <w:t xml:space="preserve">Meldung der ausgeschiedenen Kommandanten zur Verabschiedung </w:t>
      </w:r>
    </w:p>
    <w:p w14:paraId="097840AF" w14:textId="77777777" w:rsidR="000629CA" w:rsidRDefault="000629CA" w:rsidP="00D11E0E">
      <w:pPr>
        <w:rPr>
          <w:rFonts w:ascii="Arial" w:hAnsi="Arial" w:cs="Arial"/>
          <w:b/>
          <w:bCs/>
        </w:rPr>
      </w:pPr>
    </w:p>
    <w:p w14:paraId="7B73DCE0" w14:textId="77410409" w:rsidR="000629CA" w:rsidRPr="000629CA" w:rsidRDefault="000629CA" w:rsidP="00D11E0E">
      <w:pPr>
        <w:rPr>
          <w:rFonts w:ascii="Arial" w:hAnsi="Arial" w:cs="Arial"/>
          <w:b/>
          <w:bCs/>
          <w:sz w:val="32"/>
          <w:szCs w:val="32"/>
        </w:rPr>
      </w:pPr>
      <w:r w:rsidRPr="000629CA">
        <w:rPr>
          <w:rFonts w:ascii="Arial" w:hAnsi="Arial" w:cs="Arial"/>
          <w:b/>
          <w:bCs/>
          <w:sz w:val="32"/>
          <w:szCs w:val="32"/>
        </w:rPr>
        <w:t>der FF ______</w:t>
      </w:r>
      <w:r>
        <w:rPr>
          <w:rFonts w:ascii="Arial" w:hAnsi="Arial" w:cs="Arial"/>
          <w:b/>
          <w:bCs/>
          <w:sz w:val="32"/>
          <w:szCs w:val="32"/>
        </w:rPr>
        <w:t>____________________________</w:t>
      </w:r>
    </w:p>
    <w:p w14:paraId="548D80BA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54DD28D4" w14:textId="1ACECDDC" w:rsidR="00D11E0E" w:rsidRPr="005E5C3F" w:rsidRDefault="00D11E0E" w:rsidP="00D11E0E">
      <w:pPr>
        <w:jc w:val="both"/>
        <w:rPr>
          <w:rFonts w:ascii="Arial" w:hAnsi="Arial" w:cs="Arial"/>
          <w:b/>
          <w:bCs/>
        </w:rPr>
      </w:pPr>
      <w:r w:rsidRPr="005E5C3F">
        <w:rPr>
          <w:rFonts w:ascii="Arial" w:hAnsi="Arial" w:cs="Arial"/>
          <w:b/>
          <w:bCs/>
        </w:rPr>
        <w:t>__________________________________________________________________________</w:t>
      </w:r>
    </w:p>
    <w:p w14:paraId="6E6759BC" w14:textId="0829E7B6" w:rsidR="000629CA" w:rsidRPr="000629CA" w:rsidRDefault="000629CA" w:rsidP="000629CA">
      <w:pPr>
        <w:jc w:val="both"/>
        <w:rPr>
          <w:rFonts w:ascii="Arial" w:hAnsi="Arial" w:cs="Arial"/>
          <w:b/>
          <w:bCs/>
          <w:i/>
        </w:rPr>
      </w:pPr>
      <w:r w:rsidRPr="000629CA">
        <w:rPr>
          <w:rFonts w:ascii="Arial" w:hAnsi="Arial" w:cs="Arial"/>
          <w:b/>
          <w:bCs/>
          <w:i/>
        </w:rPr>
        <w:t>1.Kommandant:</w:t>
      </w:r>
    </w:p>
    <w:p w14:paraId="4AAAEBC9" w14:textId="77777777" w:rsidR="000629CA" w:rsidRPr="000629CA" w:rsidRDefault="000629CA" w:rsidP="000629CA">
      <w:pPr>
        <w:jc w:val="both"/>
        <w:rPr>
          <w:rFonts w:ascii="Arial" w:hAnsi="Arial" w:cs="Arial"/>
          <w:bCs/>
        </w:rPr>
      </w:pPr>
    </w:p>
    <w:p w14:paraId="43742103" w14:textId="6752CBF5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Name: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Vorname:</w:t>
      </w:r>
    </w:p>
    <w:p w14:paraId="59233B51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37A77A5A" w14:textId="77777777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Straße: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PLZ mit Ort: </w:t>
      </w:r>
    </w:p>
    <w:p w14:paraId="2F0DA610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39A885B6" w14:textId="77777777" w:rsidR="00D11E0E" w:rsidRDefault="00D11E0E" w:rsidP="00D11E0E">
      <w:pPr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Geb</w:t>
      </w:r>
      <w:proofErr w:type="spellEnd"/>
      <w:r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Dienstzeit als von bis:</w:t>
      </w:r>
    </w:p>
    <w:p w14:paraId="111E5F0D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55313795" w14:textId="77777777" w:rsidR="00D11E0E" w:rsidRDefault="00D11E0E" w:rsidP="00D11E0E">
      <w:pPr>
        <w:pBdr>
          <w:bottom w:val="single" w:sz="12" w:space="1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Ausgeschieden am:</w:t>
      </w:r>
    </w:p>
    <w:p w14:paraId="6BE038ED" w14:textId="3C82B200" w:rsidR="000629CA" w:rsidRPr="000629CA" w:rsidRDefault="000629CA" w:rsidP="00D11E0E">
      <w:pPr>
        <w:jc w:val="both"/>
        <w:rPr>
          <w:rFonts w:ascii="Arial" w:hAnsi="Arial" w:cs="Arial"/>
          <w:b/>
          <w:bCs/>
          <w:i/>
        </w:rPr>
      </w:pPr>
      <w:r w:rsidRPr="000629CA">
        <w:rPr>
          <w:rFonts w:ascii="Arial" w:hAnsi="Arial" w:cs="Arial"/>
          <w:b/>
          <w:bCs/>
          <w:i/>
        </w:rPr>
        <w:t>2.Kommandant:</w:t>
      </w:r>
    </w:p>
    <w:p w14:paraId="7CF37C0B" w14:textId="77777777" w:rsidR="000629CA" w:rsidRDefault="000629CA" w:rsidP="00D11E0E">
      <w:pPr>
        <w:jc w:val="both"/>
        <w:rPr>
          <w:rFonts w:ascii="Arial" w:hAnsi="Arial" w:cs="Arial"/>
          <w:b/>
          <w:bCs/>
        </w:rPr>
      </w:pPr>
    </w:p>
    <w:p w14:paraId="3A980887" w14:textId="616146A6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Name: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Vorname:</w:t>
      </w:r>
    </w:p>
    <w:p w14:paraId="758BFD2E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167CBB42" w14:textId="77777777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Straße: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PLZ mit Ort:</w:t>
      </w:r>
    </w:p>
    <w:p w14:paraId="4A289C08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12F6BC92" w14:textId="77777777" w:rsidR="00D11E0E" w:rsidRDefault="00D11E0E" w:rsidP="00D11E0E">
      <w:pPr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Geb</w:t>
      </w:r>
      <w:proofErr w:type="spellEnd"/>
      <w:r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Dienstzeit als von bis:</w:t>
      </w:r>
    </w:p>
    <w:p w14:paraId="1EACE277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6978B643" w14:textId="77777777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Ausgeschieden am:</w:t>
      </w:r>
    </w:p>
    <w:p w14:paraId="56F509AC" w14:textId="260CF78B" w:rsidR="00D11E0E" w:rsidRPr="005E5C3F" w:rsidRDefault="00D11E0E" w:rsidP="00D11E0E">
      <w:pPr>
        <w:jc w:val="both"/>
        <w:rPr>
          <w:rFonts w:ascii="Arial" w:hAnsi="Arial" w:cs="Arial"/>
          <w:b/>
          <w:bCs/>
        </w:rPr>
      </w:pPr>
      <w:r w:rsidRPr="005E5C3F">
        <w:rPr>
          <w:rFonts w:ascii="Arial" w:hAnsi="Arial" w:cs="Arial"/>
          <w:b/>
          <w:bCs/>
        </w:rPr>
        <w:t>__________________________________________________________________________</w:t>
      </w:r>
    </w:p>
    <w:p w14:paraId="1180E374" w14:textId="4D594ED1" w:rsidR="00D11E0E" w:rsidRPr="005E5C3F" w:rsidRDefault="000629CA" w:rsidP="000629CA">
      <w:pPr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1.</w:t>
      </w:r>
      <w:r w:rsidR="00D11E0E" w:rsidRPr="005E5C3F">
        <w:rPr>
          <w:rFonts w:ascii="Arial" w:hAnsi="Arial" w:cs="Arial"/>
          <w:b/>
          <w:bCs/>
          <w:i/>
        </w:rPr>
        <w:t xml:space="preserve"> Vorstand: (kein </w:t>
      </w:r>
      <w:proofErr w:type="spellStart"/>
      <w:r w:rsidR="00D11E0E" w:rsidRPr="005E5C3F">
        <w:rPr>
          <w:rFonts w:ascii="Arial" w:hAnsi="Arial" w:cs="Arial"/>
          <w:b/>
          <w:bCs/>
          <w:i/>
        </w:rPr>
        <w:t>stv</w:t>
      </w:r>
      <w:proofErr w:type="spellEnd"/>
      <w:r w:rsidR="00D11E0E" w:rsidRPr="005E5C3F">
        <w:rPr>
          <w:rFonts w:ascii="Arial" w:hAnsi="Arial" w:cs="Arial"/>
          <w:b/>
          <w:bCs/>
          <w:i/>
        </w:rPr>
        <w:t>. Vorstand)</w:t>
      </w:r>
    </w:p>
    <w:p w14:paraId="18A2960F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30638AC7" w14:textId="77777777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Name: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Vorname:</w:t>
      </w:r>
    </w:p>
    <w:p w14:paraId="75CFB926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3CFEE43C" w14:textId="77777777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Straße: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PLZ mit Ort:</w:t>
      </w:r>
    </w:p>
    <w:p w14:paraId="1986AE56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5EDAD93B" w14:textId="77777777" w:rsidR="00D11E0E" w:rsidRDefault="00D11E0E" w:rsidP="00D11E0E">
      <w:pPr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Geb</w:t>
      </w:r>
      <w:proofErr w:type="spellEnd"/>
      <w:r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Dienstzeit als von bis:</w:t>
      </w:r>
    </w:p>
    <w:p w14:paraId="0CCC8AEC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1DFA3516" w14:textId="77777777" w:rsidR="00D11E0E" w:rsidRDefault="00D11E0E" w:rsidP="00D11E0E">
      <w:pPr>
        <w:pBdr>
          <w:bottom w:val="single" w:sz="12" w:space="1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Ausgeschieden am:</w:t>
      </w:r>
    </w:p>
    <w:p w14:paraId="22D34D0F" w14:textId="77777777" w:rsidR="00D11E0E" w:rsidRDefault="00D11E0E" w:rsidP="00D11E0E">
      <w:pPr>
        <w:pBdr>
          <w:bottom w:val="single" w:sz="12" w:space="1" w:color="auto"/>
        </w:pBdr>
        <w:jc w:val="both"/>
        <w:rPr>
          <w:rFonts w:ascii="Arial" w:hAnsi="Arial" w:cs="Arial"/>
          <w:bCs/>
        </w:rPr>
      </w:pPr>
    </w:p>
    <w:p w14:paraId="1F3FF78B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3A6593A9" w14:textId="76317DDE" w:rsidR="005D2B84" w:rsidRPr="00B417AF" w:rsidRDefault="005D2B84" w:rsidP="005D2B84">
      <w:pPr>
        <w:spacing w:before="100" w:beforeAutospacing="1" w:after="100" w:afterAutospacing="1"/>
        <w:rPr>
          <w:color w:val="000000" w:themeColor="text1"/>
        </w:rPr>
      </w:pPr>
    </w:p>
    <w:p w14:paraId="5EBA6662" w14:textId="74A98794" w:rsidR="00CA1D0B" w:rsidRPr="00723904" w:rsidRDefault="005D2B84" w:rsidP="00D11E0E">
      <w:pPr>
        <w:spacing w:before="100" w:beforeAutospacing="1" w:after="100" w:afterAutospacing="1"/>
        <w:rPr>
          <w:rFonts w:ascii="Arial" w:hAnsi="Arial" w:cs="Arial"/>
        </w:rPr>
      </w:pPr>
      <w:r w:rsidRPr="00B417AF">
        <w:rPr>
          <w:color w:val="000000" w:themeColor="text1"/>
        </w:rPr>
        <w:t> </w:t>
      </w:r>
      <w:r w:rsidR="000E1F67" w:rsidRPr="00723904">
        <w:rPr>
          <w:rFonts w:ascii="Arial" w:hAnsi="Arial" w:cs="Arial"/>
          <w:bCs/>
        </w:rPr>
        <w:fldChar w:fldCharType="begin"/>
      </w:r>
      <w:r w:rsidR="000E1F67" w:rsidRPr="00723904">
        <w:rPr>
          <w:rFonts w:ascii="Arial" w:hAnsi="Arial" w:cs="Arial"/>
          <w:bCs/>
        </w:rPr>
        <w:instrText xml:space="preserve">  </w:instrText>
      </w:r>
      <w:r w:rsidR="000E1F67" w:rsidRPr="00723904">
        <w:rPr>
          <w:rFonts w:ascii="Arial" w:hAnsi="Arial" w:cs="Arial"/>
          <w:bCs/>
        </w:rPr>
        <w:fldChar w:fldCharType="end"/>
      </w:r>
      <w:r w:rsidR="000E1F67" w:rsidRPr="00723904">
        <w:rPr>
          <w:rFonts w:ascii="Arial" w:hAnsi="Arial" w:cs="Arial"/>
        </w:rPr>
        <w:fldChar w:fldCharType="begin"/>
      </w:r>
      <w:r w:rsidR="000E1F67" w:rsidRPr="00723904">
        <w:rPr>
          <w:rFonts w:ascii="Arial" w:hAnsi="Arial" w:cs="Arial"/>
        </w:rPr>
        <w:instrText xml:space="preserve">  </w:instrText>
      </w:r>
      <w:r w:rsidR="000E1F67" w:rsidRPr="00723904">
        <w:rPr>
          <w:rFonts w:ascii="Arial" w:hAnsi="Arial" w:cs="Arial"/>
        </w:rPr>
        <w:fldChar w:fldCharType="end"/>
      </w:r>
    </w:p>
    <w:sectPr w:rsidR="00CA1D0B" w:rsidRPr="00723904" w:rsidSect="00123A04">
      <w:headerReference w:type="first" r:id="rId9"/>
      <w:footerReference w:type="first" r:id="rId10"/>
      <w:type w:val="continuous"/>
      <w:pgSz w:w="11907" w:h="16840" w:code="9"/>
      <w:pgMar w:top="851" w:right="1134" w:bottom="1163" w:left="1701" w:header="466" w:footer="127" w:gutter="0"/>
      <w:cols w:space="720"/>
      <w:formProt w:val="0"/>
      <w:titlePg/>
      <w:docGrid w:linePitch="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80D27" w14:textId="77777777" w:rsidR="00AA68D0" w:rsidRDefault="00AA68D0">
      <w:r>
        <w:separator/>
      </w:r>
    </w:p>
  </w:endnote>
  <w:endnote w:type="continuationSeparator" w:id="0">
    <w:p w14:paraId="1768C588" w14:textId="77777777" w:rsidR="00AA68D0" w:rsidRDefault="00AA6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350DF" w14:textId="77777777" w:rsidR="00123A04" w:rsidRPr="00123A04" w:rsidRDefault="00123A04" w:rsidP="00123A04"/>
  <w:p w14:paraId="61322891" w14:textId="77777777" w:rsidR="00123A04" w:rsidRPr="00123A04" w:rsidRDefault="00123A04" w:rsidP="00123A04">
    <w:pPr>
      <w:pBdr>
        <w:top w:val="single" w:sz="12" w:space="1" w:color="auto"/>
      </w:pBdr>
      <w:ind w:right="9"/>
      <w:jc w:val="both"/>
      <w:rPr>
        <w:rFonts w:ascii="Arial" w:hAnsi="Arial"/>
        <w:sz w:val="14"/>
      </w:rPr>
    </w:pPr>
  </w:p>
  <w:p w14:paraId="5C4B2D4C" w14:textId="77777777" w:rsidR="00123A04" w:rsidRPr="00123A04" w:rsidRDefault="00123A04" w:rsidP="00123A04">
    <w:pPr>
      <w:tabs>
        <w:tab w:val="center" w:pos="4536"/>
        <w:tab w:val="right" w:pos="9072"/>
      </w:tabs>
      <w:rPr>
        <w:sz w:val="16"/>
        <w:szCs w:val="16"/>
      </w:rPr>
    </w:pPr>
    <w:r w:rsidRPr="00123A04">
      <w:rPr>
        <w:sz w:val="16"/>
        <w:szCs w:val="16"/>
      </w:rPr>
      <w:t xml:space="preserve">KBI Josef Fritsch   </w:t>
    </w:r>
    <w:proofErr w:type="spellStart"/>
    <w:r w:rsidRPr="00123A04">
      <w:rPr>
        <w:sz w:val="16"/>
        <w:szCs w:val="16"/>
      </w:rPr>
      <w:t>Ödgarten</w:t>
    </w:r>
    <w:proofErr w:type="spellEnd"/>
    <w:r w:rsidRPr="00123A04">
      <w:rPr>
        <w:sz w:val="16"/>
        <w:szCs w:val="16"/>
      </w:rPr>
      <w:t xml:space="preserve"> 3    94574 </w:t>
    </w:r>
    <w:proofErr w:type="spellStart"/>
    <w:r w:rsidRPr="00123A04">
      <w:rPr>
        <w:sz w:val="16"/>
        <w:szCs w:val="16"/>
      </w:rPr>
      <w:t>Wallerfing</w:t>
    </w:r>
    <w:proofErr w:type="spellEnd"/>
    <w:r w:rsidRPr="00123A04">
      <w:rPr>
        <w:sz w:val="16"/>
        <w:szCs w:val="16"/>
      </w:rPr>
      <w:t xml:space="preserve">   Handy: 0171 7864524   E-Mail: </w:t>
    </w:r>
    <w:hyperlink r:id="rId1" w:history="1">
      <w:r w:rsidRPr="00123A04">
        <w:rPr>
          <w:color w:val="0000FF"/>
          <w:sz w:val="16"/>
          <w:szCs w:val="16"/>
          <w:u w:val="single"/>
        </w:rPr>
        <w:t>fritsch-josef@t-online.de</w:t>
      </w:r>
    </w:hyperlink>
  </w:p>
  <w:p w14:paraId="4B15A8A8" w14:textId="77777777" w:rsidR="00123A04" w:rsidRPr="00123A04" w:rsidRDefault="00123A04" w:rsidP="00123A04">
    <w:pPr>
      <w:tabs>
        <w:tab w:val="center" w:pos="4536"/>
        <w:tab w:val="right" w:pos="9072"/>
      </w:tabs>
      <w:rPr>
        <w:sz w:val="16"/>
        <w:szCs w:val="16"/>
      </w:rPr>
    </w:pPr>
    <w:r w:rsidRPr="00123A04">
      <w:rPr>
        <w:sz w:val="16"/>
        <w:szCs w:val="16"/>
      </w:rPr>
      <w:t xml:space="preserve">KBI Bernhard Süß   </w:t>
    </w:r>
    <w:proofErr w:type="spellStart"/>
    <w:r w:rsidRPr="00123A04">
      <w:rPr>
        <w:sz w:val="16"/>
        <w:szCs w:val="16"/>
      </w:rPr>
      <w:t>Ranzing</w:t>
    </w:r>
    <w:proofErr w:type="spellEnd"/>
    <w:r w:rsidRPr="00123A04">
      <w:rPr>
        <w:sz w:val="16"/>
        <w:szCs w:val="16"/>
      </w:rPr>
      <w:t xml:space="preserve">/Hofstatt 16   94551 </w:t>
    </w:r>
    <w:proofErr w:type="spellStart"/>
    <w:r w:rsidRPr="00123A04">
      <w:rPr>
        <w:sz w:val="16"/>
        <w:szCs w:val="16"/>
      </w:rPr>
      <w:t>Lalling</w:t>
    </w:r>
    <w:proofErr w:type="spellEnd"/>
    <w:r w:rsidRPr="00123A04">
      <w:rPr>
        <w:sz w:val="16"/>
        <w:szCs w:val="16"/>
      </w:rPr>
      <w:t xml:space="preserve">   Handy: 0170 7731618   E-Mail: </w:t>
    </w:r>
    <w:hyperlink r:id="rId2" w:history="1">
      <w:r w:rsidRPr="00123A04">
        <w:rPr>
          <w:color w:val="0000FF"/>
          <w:sz w:val="16"/>
          <w:szCs w:val="16"/>
          <w:u w:val="single"/>
        </w:rPr>
        <w:t>bernhard.suess@t-online.de</w:t>
      </w:r>
    </w:hyperlink>
  </w:p>
  <w:p w14:paraId="18F40C07" w14:textId="77777777" w:rsidR="00123A04" w:rsidRPr="00123A04" w:rsidRDefault="00123A04" w:rsidP="00123A04">
    <w:pPr>
      <w:tabs>
        <w:tab w:val="center" w:pos="4536"/>
        <w:tab w:val="right" w:pos="9072"/>
      </w:tabs>
      <w:rPr>
        <w:sz w:val="16"/>
        <w:szCs w:val="16"/>
      </w:rPr>
    </w:pPr>
    <w:r w:rsidRPr="00123A04">
      <w:rPr>
        <w:sz w:val="16"/>
        <w:szCs w:val="16"/>
      </w:rPr>
      <w:t xml:space="preserve">KBI Jürgen Kainz   </w:t>
    </w:r>
    <w:proofErr w:type="spellStart"/>
    <w:r w:rsidRPr="00123A04">
      <w:rPr>
        <w:sz w:val="16"/>
        <w:szCs w:val="16"/>
      </w:rPr>
      <w:t>Tabertshausenerstr</w:t>
    </w:r>
    <w:proofErr w:type="spellEnd"/>
    <w:r w:rsidRPr="00123A04">
      <w:rPr>
        <w:sz w:val="16"/>
        <w:szCs w:val="16"/>
      </w:rPr>
      <w:t>. 13   94447 Plattling Handy: 0160 97979782   E-Mail: juergen.kainz@web.de</w:t>
    </w:r>
  </w:p>
  <w:p w14:paraId="4395B50A" w14:textId="77777777" w:rsidR="00123A04" w:rsidRDefault="00123A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00501" w14:textId="77777777" w:rsidR="00AA68D0" w:rsidRDefault="00AA68D0">
      <w:r>
        <w:separator/>
      </w:r>
    </w:p>
  </w:footnote>
  <w:footnote w:type="continuationSeparator" w:id="0">
    <w:p w14:paraId="77E6F546" w14:textId="77777777" w:rsidR="00AA68D0" w:rsidRDefault="00AA6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13" w:type="dxa"/>
      <w:tblLook w:val="01E0" w:firstRow="1" w:lastRow="1" w:firstColumn="1" w:lastColumn="1" w:noHBand="0" w:noVBand="0"/>
    </w:tblPr>
    <w:tblGrid>
      <w:gridCol w:w="1989"/>
      <w:gridCol w:w="4959"/>
      <w:gridCol w:w="2565"/>
    </w:tblGrid>
    <w:tr w:rsidR="00865C5A" w:rsidRPr="00706A40" w14:paraId="621E7677" w14:textId="77777777" w:rsidTr="00706A40">
      <w:tc>
        <w:tcPr>
          <w:tcW w:w="9513" w:type="dxa"/>
          <w:gridSpan w:val="3"/>
        </w:tcPr>
        <w:p w14:paraId="418CD2C5" w14:textId="627EF75D" w:rsidR="00865C5A" w:rsidRPr="0050572E" w:rsidRDefault="00326F0D" w:rsidP="007E1D4C">
          <w:pPr>
            <w:pStyle w:val="Kopfzeile"/>
            <w:jc w:val="right"/>
            <w:rPr>
              <w:rFonts w:ascii="Calibri" w:hAnsi="Calibri"/>
              <w:b/>
              <w:noProof/>
              <w:sz w:val="30"/>
              <w:szCs w:val="30"/>
              <w:lang w:val="de-DE" w:eastAsia="de-DE"/>
            </w:rPr>
          </w:pPr>
          <w:r w:rsidRPr="00260A6E">
            <w:rPr>
              <w:noProof/>
              <w:lang w:val="de-DE" w:eastAsia="de-DE"/>
            </w:rPr>
            <w:drawing>
              <wp:anchor distT="0" distB="0" distL="114300" distR="114300" simplePos="0" relativeHeight="251658752" behindDoc="1" locked="0" layoutInCell="1" allowOverlap="1" wp14:anchorId="06491A25" wp14:editId="6289661E">
                <wp:simplePos x="0" y="0"/>
                <wp:positionH relativeFrom="column">
                  <wp:posOffset>36195</wp:posOffset>
                </wp:positionH>
                <wp:positionV relativeFrom="paragraph">
                  <wp:posOffset>85725</wp:posOffset>
                </wp:positionV>
                <wp:extent cx="756285" cy="803275"/>
                <wp:effectExtent l="0" t="0" r="0" b="0"/>
                <wp:wrapTight wrapText="bothSides">
                  <wp:wrapPolygon edited="0">
                    <wp:start x="0" y="0"/>
                    <wp:lineTo x="0" y="8708"/>
                    <wp:lineTo x="544" y="16904"/>
                    <wp:lineTo x="5985" y="21002"/>
                    <wp:lineTo x="6529" y="21002"/>
                    <wp:lineTo x="15234" y="21002"/>
                    <wp:lineTo x="16322" y="21002"/>
                    <wp:lineTo x="20675" y="17417"/>
                    <wp:lineTo x="21219" y="11270"/>
                    <wp:lineTo x="21219" y="0"/>
                    <wp:lineTo x="0" y="0"/>
                  </wp:wrapPolygon>
                </wp:wrapTight>
                <wp:docPr id="10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5C5A" w:rsidRPr="00260A6E">
            <w:rPr>
              <w:rFonts w:ascii="Calibri" w:hAnsi="Calibri"/>
              <w:b/>
              <w:noProof/>
              <w:sz w:val="36"/>
              <w:szCs w:val="28"/>
              <w:lang w:val="de-DE" w:eastAsia="de-DE"/>
            </w:rPr>
            <w:t xml:space="preserve">                                                                                                  </w:t>
          </w:r>
          <w:r w:rsidR="00865C5A">
            <w:rPr>
              <w:rFonts w:ascii="Calibri" w:hAnsi="Calibri"/>
              <w:b/>
              <w:noProof/>
              <w:sz w:val="36"/>
              <w:szCs w:val="28"/>
              <w:lang w:val="de-DE" w:eastAsia="de-DE"/>
            </w:rPr>
            <w:t xml:space="preserve"> </w:t>
          </w:r>
          <w:r w:rsidR="00865C5A" w:rsidRPr="0050572E">
            <w:rPr>
              <w:rFonts w:ascii="Calibri" w:hAnsi="Calibri"/>
              <w:b/>
              <w:noProof/>
              <w:sz w:val="30"/>
              <w:szCs w:val="30"/>
              <w:lang w:val="de-DE" w:eastAsia="de-DE"/>
            </w:rPr>
            <w:t xml:space="preserve">KREISBRANDINSPEKTION LANDKREIS DEGGENDORF    </w:t>
          </w:r>
        </w:p>
        <w:p w14:paraId="40797520" w14:textId="53223603" w:rsidR="00865C5A" w:rsidRDefault="00865C5A" w:rsidP="007E1D4C">
          <w:pPr>
            <w:pStyle w:val="Kopfzeile"/>
            <w:jc w:val="right"/>
            <w:rPr>
              <w:rFonts w:ascii="Calibri" w:hAnsi="Calibri"/>
              <w:b/>
              <w:noProof/>
              <w:sz w:val="28"/>
              <w:szCs w:val="28"/>
              <w:lang w:val="de-DE" w:eastAsia="de-DE"/>
            </w:rPr>
          </w:pPr>
          <w:r w:rsidRPr="00260A6E">
            <w:rPr>
              <w:rFonts w:ascii="Calibri" w:hAnsi="Calibri"/>
              <w:b/>
              <w:noProof/>
              <w:sz w:val="28"/>
              <w:szCs w:val="28"/>
              <w:lang w:val="de-DE" w:eastAsia="de-DE"/>
            </w:rPr>
            <w:t xml:space="preserve">Kreisbrandrat </w:t>
          </w:r>
          <w:r w:rsidR="00C4023D">
            <w:rPr>
              <w:rFonts w:ascii="Calibri" w:hAnsi="Calibri"/>
              <w:b/>
              <w:noProof/>
              <w:sz w:val="28"/>
              <w:szCs w:val="28"/>
              <w:lang w:val="de-DE" w:eastAsia="de-DE"/>
            </w:rPr>
            <w:t>Erwin Wurzer</w:t>
          </w:r>
        </w:p>
        <w:p w14:paraId="527EB624" w14:textId="584093F8" w:rsidR="00326F0D" w:rsidRPr="00260A6E" w:rsidRDefault="00326F0D" w:rsidP="007E1D4C">
          <w:pPr>
            <w:pStyle w:val="Kopfzeile"/>
            <w:jc w:val="right"/>
            <w:rPr>
              <w:rFonts w:ascii="Calibri" w:hAnsi="Calibri"/>
              <w:b/>
              <w:noProof/>
              <w:sz w:val="28"/>
              <w:szCs w:val="28"/>
              <w:lang w:val="de-DE" w:eastAsia="de-DE"/>
            </w:rPr>
          </w:pPr>
        </w:p>
      </w:tc>
    </w:tr>
    <w:tr w:rsidR="00865C5A" w:rsidRPr="007E1D4C" w14:paraId="42A5ADA9" w14:textId="77777777" w:rsidTr="00706A40">
      <w:tc>
        <w:tcPr>
          <w:tcW w:w="1989" w:type="dxa"/>
        </w:tcPr>
        <w:p w14:paraId="45B3A8F1" w14:textId="77777777" w:rsidR="00865C5A" w:rsidRPr="007E1D4C" w:rsidRDefault="00865C5A" w:rsidP="007E1D4C">
          <w:pPr>
            <w:rPr>
              <w:rFonts w:ascii="Calibri" w:hAnsi="Calibri"/>
            </w:rPr>
          </w:pPr>
        </w:p>
      </w:tc>
      <w:tc>
        <w:tcPr>
          <w:tcW w:w="4959" w:type="dxa"/>
        </w:tcPr>
        <w:p w14:paraId="18650D1B" w14:textId="77777777" w:rsidR="00865C5A" w:rsidRPr="0090705A" w:rsidRDefault="00865C5A" w:rsidP="00CC321F">
          <w:pPr>
            <w:tabs>
              <w:tab w:val="left" w:pos="309"/>
            </w:tabs>
            <w:rPr>
              <w:rFonts w:ascii="Calibri" w:hAnsi="Calibri"/>
              <w:sz w:val="24"/>
              <w:szCs w:val="24"/>
            </w:rPr>
          </w:pPr>
          <w:r>
            <w:rPr>
              <w:rFonts w:ascii="Calibri" w:hAnsi="Calibri"/>
              <w:sz w:val="24"/>
              <w:szCs w:val="24"/>
            </w:rPr>
            <w:tab/>
          </w:r>
        </w:p>
        <w:p w14:paraId="77B47955" w14:textId="77777777" w:rsidR="00865C5A" w:rsidRPr="0090705A" w:rsidRDefault="00865C5A" w:rsidP="007E1D4C">
          <w:pPr>
            <w:jc w:val="right"/>
            <w:rPr>
              <w:rFonts w:ascii="Calibri" w:hAnsi="Calibri"/>
              <w:noProof/>
              <w:sz w:val="12"/>
            </w:rPr>
          </w:pPr>
        </w:p>
      </w:tc>
      <w:tc>
        <w:tcPr>
          <w:tcW w:w="2565" w:type="dxa"/>
        </w:tcPr>
        <w:p w14:paraId="619F9861" w14:textId="77777777" w:rsidR="00865C5A" w:rsidRPr="007E1D4C" w:rsidRDefault="00865C5A" w:rsidP="006A2429">
          <w:pPr>
            <w:rPr>
              <w:rFonts w:ascii="Arial" w:hAnsi="Arial"/>
              <w:noProof/>
              <w:sz w:val="24"/>
            </w:rPr>
          </w:pPr>
        </w:p>
      </w:tc>
    </w:tr>
  </w:tbl>
  <w:p w14:paraId="6903FFDD" w14:textId="0E5F3720" w:rsidR="00865C5A" w:rsidRDefault="005A27A7" w:rsidP="00AC0C6A">
    <w:pPr>
      <w:pStyle w:val="Kopfzeile"/>
      <w:pBdr>
        <w:top w:val="single" w:sz="12" w:space="1" w:color="auto"/>
      </w:pBdr>
      <w:rPr>
        <w:rFonts w:ascii="Arial" w:hAnsi="Arial"/>
        <w:noProof/>
        <w:sz w:val="12"/>
      </w:rPr>
    </w:pPr>
    <w:r>
      <w:rPr>
        <w:rFonts w:ascii="Arial" w:hAnsi="Arial"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3D7CBA95" wp14:editId="0792309A">
              <wp:simplePos x="0" y="0"/>
              <wp:positionH relativeFrom="column">
                <wp:posOffset>-900430</wp:posOffset>
              </wp:positionH>
              <wp:positionV relativeFrom="paragraph">
                <wp:posOffset>3733800</wp:posOffset>
              </wp:positionV>
              <wp:extent cx="360045" cy="0"/>
              <wp:effectExtent l="0" t="0" r="0" b="0"/>
              <wp:wrapNone/>
              <wp:docPr id="2" name="Lochmark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2A3A5A3" id="Lochmarke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9pt,294pt" to="-42.5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" strokeweight="0">
              <w10:anchorlock/>
            </v:line>
          </w:pict>
        </mc:Fallback>
      </mc:AlternateContent>
    </w:r>
    <w:r>
      <w:rPr>
        <w:rFonts w:ascii="Arial" w:hAnsi="Arial"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750EC85B" wp14:editId="071709CD">
              <wp:simplePos x="0" y="0"/>
              <wp:positionH relativeFrom="column">
                <wp:posOffset>-900430</wp:posOffset>
              </wp:positionH>
              <wp:positionV relativeFrom="paragraph">
                <wp:posOffset>1960245</wp:posOffset>
              </wp:positionV>
              <wp:extent cx="360045" cy="0"/>
              <wp:effectExtent l="0" t="0" r="0" b="0"/>
              <wp:wrapNone/>
              <wp:docPr id="1" name="Falzmark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79C68EF" id="Falzmarke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9pt,154.35pt" to="-42.55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" strokeweight="0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66D05"/>
    <w:multiLevelType w:val="hybridMultilevel"/>
    <w:tmpl w:val="5DF85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6287D"/>
    <w:multiLevelType w:val="hybridMultilevel"/>
    <w:tmpl w:val="D466F936"/>
    <w:lvl w:ilvl="0" w:tplc="D318D0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E0DC8"/>
    <w:multiLevelType w:val="hybridMultilevel"/>
    <w:tmpl w:val="CD1ADD68"/>
    <w:lvl w:ilvl="0" w:tplc="BB9CC48C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83427D3"/>
    <w:multiLevelType w:val="singleLevel"/>
    <w:tmpl w:val="8C3689A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595B4FF6"/>
    <w:multiLevelType w:val="hybridMultilevel"/>
    <w:tmpl w:val="AC18AA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929EE"/>
    <w:multiLevelType w:val="hybridMultilevel"/>
    <w:tmpl w:val="B4107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011334"/>
    <w:multiLevelType w:val="hybridMultilevel"/>
    <w:tmpl w:val="52D656B0"/>
    <w:lvl w:ilvl="0" w:tplc="1C2C48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de-DE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328"/>
    <w:rsid w:val="00054FBA"/>
    <w:rsid w:val="00062337"/>
    <w:rsid w:val="000629CA"/>
    <w:rsid w:val="000837FA"/>
    <w:rsid w:val="000B582B"/>
    <w:rsid w:val="000D1943"/>
    <w:rsid w:val="000E1F67"/>
    <w:rsid w:val="000F2ADA"/>
    <w:rsid w:val="00114147"/>
    <w:rsid w:val="001213DF"/>
    <w:rsid w:val="00123A04"/>
    <w:rsid w:val="001A734F"/>
    <w:rsid w:val="001F7115"/>
    <w:rsid w:val="001F7B7C"/>
    <w:rsid w:val="002108E0"/>
    <w:rsid w:val="00231730"/>
    <w:rsid w:val="00232E1B"/>
    <w:rsid w:val="00260A6E"/>
    <w:rsid w:val="00294785"/>
    <w:rsid w:val="002B1194"/>
    <w:rsid w:val="002B2328"/>
    <w:rsid w:val="002C7C33"/>
    <w:rsid w:val="00306019"/>
    <w:rsid w:val="003252F0"/>
    <w:rsid w:val="0032538D"/>
    <w:rsid w:val="00326F0D"/>
    <w:rsid w:val="0032774B"/>
    <w:rsid w:val="003558B4"/>
    <w:rsid w:val="00356ABA"/>
    <w:rsid w:val="003849D2"/>
    <w:rsid w:val="003F5B34"/>
    <w:rsid w:val="00436507"/>
    <w:rsid w:val="00440249"/>
    <w:rsid w:val="004467A6"/>
    <w:rsid w:val="00462D10"/>
    <w:rsid w:val="00481D16"/>
    <w:rsid w:val="004839C5"/>
    <w:rsid w:val="0049024E"/>
    <w:rsid w:val="004A7F63"/>
    <w:rsid w:val="0050572E"/>
    <w:rsid w:val="00523242"/>
    <w:rsid w:val="00523A37"/>
    <w:rsid w:val="00584EC5"/>
    <w:rsid w:val="00590F7A"/>
    <w:rsid w:val="005A27A7"/>
    <w:rsid w:val="005B366C"/>
    <w:rsid w:val="005C2F1A"/>
    <w:rsid w:val="005D2B84"/>
    <w:rsid w:val="005E4DD7"/>
    <w:rsid w:val="005F19A5"/>
    <w:rsid w:val="006065E5"/>
    <w:rsid w:val="00610038"/>
    <w:rsid w:val="00696670"/>
    <w:rsid w:val="006A2429"/>
    <w:rsid w:val="006A70A8"/>
    <w:rsid w:val="006B24C6"/>
    <w:rsid w:val="00706A40"/>
    <w:rsid w:val="00723904"/>
    <w:rsid w:val="00733A29"/>
    <w:rsid w:val="00744CB3"/>
    <w:rsid w:val="00772AEC"/>
    <w:rsid w:val="00773197"/>
    <w:rsid w:val="007D35E6"/>
    <w:rsid w:val="007E1D4C"/>
    <w:rsid w:val="00800E28"/>
    <w:rsid w:val="00865C5A"/>
    <w:rsid w:val="0089107E"/>
    <w:rsid w:val="00892448"/>
    <w:rsid w:val="008B1085"/>
    <w:rsid w:val="009048E7"/>
    <w:rsid w:val="0090705A"/>
    <w:rsid w:val="009266ED"/>
    <w:rsid w:val="009640BA"/>
    <w:rsid w:val="009741DB"/>
    <w:rsid w:val="009B5079"/>
    <w:rsid w:val="009D0F2D"/>
    <w:rsid w:val="009D26EB"/>
    <w:rsid w:val="00A14DF6"/>
    <w:rsid w:val="00A44267"/>
    <w:rsid w:val="00AA61C5"/>
    <w:rsid w:val="00AA68D0"/>
    <w:rsid w:val="00AC0C6A"/>
    <w:rsid w:val="00AE105A"/>
    <w:rsid w:val="00B37FC2"/>
    <w:rsid w:val="00B40455"/>
    <w:rsid w:val="00B4229B"/>
    <w:rsid w:val="00B92566"/>
    <w:rsid w:val="00BA2E24"/>
    <w:rsid w:val="00BC02AF"/>
    <w:rsid w:val="00BE3D97"/>
    <w:rsid w:val="00BF12DF"/>
    <w:rsid w:val="00C4023D"/>
    <w:rsid w:val="00C63F69"/>
    <w:rsid w:val="00C648B3"/>
    <w:rsid w:val="00CA1D0B"/>
    <w:rsid w:val="00CC321F"/>
    <w:rsid w:val="00CC4C23"/>
    <w:rsid w:val="00CF2B38"/>
    <w:rsid w:val="00D11E0E"/>
    <w:rsid w:val="00D2262B"/>
    <w:rsid w:val="00D64EEB"/>
    <w:rsid w:val="00D7104E"/>
    <w:rsid w:val="00D94D67"/>
    <w:rsid w:val="00DF6D98"/>
    <w:rsid w:val="00E04502"/>
    <w:rsid w:val="00E051ED"/>
    <w:rsid w:val="00E11D38"/>
    <w:rsid w:val="00E15617"/>
    <w:rsid w:val="00E2635D"/>
    <w:rsid w:val="00E5145D"/>
    <w:rsid w:val="00E5262F"/>
    <w:rsid w:val="00E87BF3"/>
    <w:rsid w:val="00E94254"/>
    <w:rsid w:val="00EF7AB6"/>
    <w:rsid w:val="00F7586D"/>
    <w:rsid w:val="00F9261B"/>
    <w:rsid w:val="00FE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F9B27E"/>
  <w15:chartTrackingRefBased/>
  <w15:docId w15:val="{94CBAB34-819D-48AD-8CBF-4D151FF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00E28"/>
    <w:rPr>
      <w:sz w:val="22"/>
    </w:rPr>
  </w:style>
  <w:style w:type="paragraph" w:styleId="berschrift1">
    <w:name w:val="heading 1"/>
    <w:basedOn w:val="Standard"/>
    <w:next w:val="Standard"/>
    <w:qFormat/>
    <w:pPr>
      <w:keepNext/>
      <w:ind w:right="-285"/>
      <w:jc w:val="both"/>
      <w:outlineLvl w:val="0"/>
    </w:pPr>
    <w:rPr>
      <w:rFonts w:ascii="Century Gothic" w:hAnsi="Century Gothic"/>
      <w:b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right"/>
      <w:outlineLvl w:val="1"/>
    </w:pPr>
    <w:rPr>
      <w:rFonts w:ascii="Arial" w:hAnsi="Arial"/>
      <w:b/>
      <w:sz w:val="44"/>
    </w:rPr>
  </w:style>
  <w:style w:type="paragraph" w:styleId="berschrift3">
    <w:name w:val="heading 3"/>
    <w:basedOn w:val="Standard"/>
    <w:next w:val="Standard"/>
    <w:link w:val="berschrift3Zchn"/>
    <w:qFormat/>
    <w:pPr>
      <w:keepNext/>
      <w:ind w:right="-285"/>
      <w:jc w:val="both"/>
      <w:outlineLvl w:val="2"/>
    </w:pPr>
    <w:rPr>
      <w:rFonts w:ascii="Century Gothic" w:hAnsi="Century Gothic"/>
      <w:b/>
      <w:sz w:val="20"/>
    </w:rPr>
  </w:style>
  <w:style w:type="paragraph" w:styleId="berschrift4">
    <w:name w:val="heading 4"/>
    <w:basedOn w:val="Standard"/>
    <w:next w:val="Standard"/>
    <w:qFormat/>
    <w:pPr>
      <w:keepNext/>
      <w:ind w:right="284"/>
      <w:jc w:val="both"/>
      <w:outlineLvl w:val="3"/>
    </w:pPr>
    <w:rPr>
      <w:rFonts w:ascii="Century Gothic" w:hAnsi="Century Gothic"/>
      <w:b/>
      <w:bCs/>
      <w:sz w:val="20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ascii="Century Gothic" w:hAnsi="Century Gothic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pPr>
      <w:framePr w:w="3969" w:h="913" w:hSpace="142" w:wrap="around" w:vAnchor="page" w:hAnchor="page" w:x="7482" w:y="433"/>
      <w:ind w:right="-11817"/>
    </w:pPr>
    <w:rPr>
      <w:rFonts w:ascii="Arial" w:hAnsi="Arial"/>
      <w:spacing w:val="8"/>
      <w:sz w:val="52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">
    <w:name w:val="Body Text"/>
    <w:basedOn w:val="Standard"/>
    <w:rPr>
      <w:sz w:val="24"/>
    </w:rPr>
  </w:style>
  <w:style w:type="paragraph" w:styleId="Textkrper2">
    <w:name w:val="Body Text 2"/>
    <w:basedOn w:val="Standard"/>
    <w:pPr>
      <w:jc w:val="both"/>
    </w:pPr>
    <w:rPr>
      <w:sz w:val="24"/>
    </w:rPr>
  </w:style>
  <w:style w:type="table" w:customStyle="1" w:styleId="Tabellengitternetz">
    <w:name w:val="Tabellengitternetz"/>
    <w:basedOn w:val="NormaleTabelle"/>
    <w:rsid w:val="00AC0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436507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3849D2"/>
    <w:rPr>
      <w:sz w:val="22"/>
    </w:rPr>
  </w:style>
  <w:style w:type="character" w:customStyle="1" w:styleId="berschrift2Zchn">
    <w:name w:val="Überschrift 2 Zchn"/>
    <w:basedOn w:val="Absatz-Standardschriftart"/>
    <w:link w:val="berschrift2"/>
    <w:rsid w:val="00800E28"/>
    <w:rPr>
      <w:rFonts w:ascii="Arial" w:hAnsi="Arial"/>
      <w:b/>
      <w:sz w:val="44"/>
    </w:rPr>
  </w:style>
  <w:style w:type="character" w:customStyle="1" w:styleId="berschrift3Zchn">
    <w:name w:val="Überschrift 3 Zchn"/>
    <w:basedOn w:val="Absatz-Standardschriftart"/>
    <w:link w:val="berschrift3"/>
    <w:rsid w:val="00800E28"/>
    <w:rPr>
      <w:rFonts w:ascii="Century Gothic" w:hAnsi="Century Gothic"/>
      <w:b/>
    </w:rPr>
  </w:style>
  <w:style w:type="paragraph" w:styleId="Listenabsatz">
    <w:name w:val="List Paragraph"/>
    <w:basedOn w:val="Standard"/>
    <w:uiPriority w:val="34"/>
    <w:qFormat/>
    <w:rsid w:val="003060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6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a@lra-deg.bayern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ernhard.suess@t-online.de" TargetMode="External"/><Relationship Id="rId1" Type="http://schemas.openxmlformats.org/officeDocument/2006/relationships/hyperlink" Target="mailto:fritsch-josef@t-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30-franka\AppData\Local\Microsoft\Windows\Temporary%20Internet%20Files\OLKB8D3\Briefkopf_KB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29467-AE69-4C4C-B3A1-D350AF72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Briefkopf_KBR.dot</Template>
  <TotalTime>0</TotalTime>
  <Pages>1</Pages>
  <Words>91</Words>
  <Characters>907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LANDRATSAMT</vt:lpstr>
    </vt:vector>
  </TitlesOfParts>
  <Company>Landratsamt Deggendorf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LANDRATSAMT</dc:title>
  <dc:subject/>
  <dc:creator>sg30-franka</dc:creator>
  <cp:keywords/>
  <cp:lastModifiedBy>Sg30-FrankA</cp:lastModifiedBy>
  <cp:revision>2</cp:revision>
  <cp:lastPrinted>2022-11-14T09:00:00Z</cp:lastPrinted>
  <dcterms:created xsi:type="dcterms:W3CDTF">2023-05-24T06:32:00Z</dcterms:created>
  <dcterms:modified xsi:type="dcterms:W3CDTF">2023-05-24T06:32:00Z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